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616" w:rsidRDefault="004356D4">
      <w:r>
        <w:t>Foto’s nieuwe schoolplein 2016-2017</w:t>
      </w:r>
    </w:p>
    <w:p w:rsidR="004356D4" w:rsidRDefault="004356D4"/>
    <w:p w:rsidR="004356D4" w:rsidRDefault="004356D4">
      <w:r>
        <w:rPr>
          <w:noProof/>
          <w:lang w:eastAsia="nl-NL"/>
        </w:rPr>
        <w:drawing>
          <wp:inline distT="0" distB="0" distL="0" distR="0">
            <wp:extent cx="2362200" cy="2473093"/>
            <wp:effectExtent l="1905" t="0" r="1905" b="1905"/>
            <wp:docPr id="1" name="Afbeelding 1" descr="C:\users\Mercedes.Nottet\AppData\Local\Microsoft\Windows\Temporary Internet Files\Content.Word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cedes.Nottet\AppData\Local\Microsoft\Windows\Temporary Internet Files\Content.Word\IMG_57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786" cy="24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361709" cy="2457695"/>
            <wp:effectExtent l="9208" t="0" r="0" b="0"/>
            <wp:docPr id="2" name="Afbeelding 2" descr="C:\users\Mercedes.Nottet\AppData\Local\Microsoft\Windows\Temporary Internet Files\Content.Word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cedes.Nottet\AppData\Local\Microsoft\Windows\Temporary Internet Files\Content.Word\IMG_57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851" cy="24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4" w:rsidRDefault="004356D4">
      <w:r>
        <w:rPr>
          <w:noProof/>
          <w:lang w:eastAsia="nl-NL"/>
        </w:rPr>
        <w:drawing>
          <wp:inline distT="0" distB="0" distL="0" distR="0">
            <wp:extent cx="2457450" cy="2472749"/>
            <wp:effectExtent l="0" t="7620" r="0" b="0"/>
            <wp:docPr id="3" name="Afbeelding 3" descr="C:\users\Mercedes.Nottet\AppData\Local\Microsoft\Windows\Temporary Internet Files\Content.Word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cedes.Nottet\AppData\Local\Microsoft\Windows\Temporary Internet Files\Content.Word\IMG_57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627" cy="24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513617" cy="2496041"/>
            <wp:effectExtent l="8890" t="0" r="0" b="0"/>
            <wp:docPr id="4" name="Afbeelding 4" descr="C:\users\Mercedes.Nottet\AppData\Local\Microsoft\Windows\Temporary Internet Files\Content.Word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cedes.Nottet\AppData\Local\Microsoft\Windows\Temporary Internet Files\Content.Word\IMG_57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787" cy="24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4" w:rsidRDefault="004356D4">
      <w:r>
        <w:rPr>
          <w:noProof/>
          <w:lang w:eastAsia="nl-NL"/>
        </w:rPr>
        <w:drawing>
          <wp:inline distT="0" distB="0" distL="0" distR="0">
            <wp:extent cx="2428875" cy="2532535"/>
            <wp:effectExtent l="5398" t="0" r="0" b="0"/>
            <wp:docPr id="5" name="Afbeelding 5" descr="C:\users\Mercedes.Nottet\AppData\Local\Microsoft\Windows\Temporary Internet Files\Content.Word\IMG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cedes.Nottet\AppData\Local\Microsoft\Windows\Temporary Internet Files\Content.Word\IMG_57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48" cy="2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571750" cy="2445920"/>
            <wp:effectExtent l="6032" t="0" r="6033" b="6032"/>
            <wp:docPr id="6" name="Afbeelding 6" descr="C:\users\Mercedes.Nottet\AppData\Local\Microsoft\Windows\Temporary Internet Files\Content.Word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cedes.Nottet\AppData\Local\Microsoft\Windows\Temporary Internet Files\Content.Word\IMG_57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900" cy="24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4" w:rsidRDefault="004356D4">
      <w:r>
        <w:rPr>
          <w:noProof/>
          <w:lang w:eastAsia="nl-NL"/>
        </w:rPr>
        <w:lastRenderedPageBreak/>
        <w:drawing>
          <wp:inline distT="0" distB="0" distL="0" distR="0">
            <wp:extent cx="2577094" cy="2516690"/>
            <wp:effectExtent l="0" t="7938" r="6033" b="6032"/>
            <wp:docPr id="7" name="Afbeelding 7" descr="C:\users\Mercedes.Nottet\AppData\Local\Microsoft\Windows\Temporary Internet Files\Content.Word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cedes.Nottet\AppData\Local\Microsoft\Windows\Temporary Internet Files\Content.Word\IMG_57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422" cy="25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543175" cy="2578075"/>
            <wp:effectExtent l="1905" t="0" r="0" b="0"/>
            <wp:docPr id="8" name="Afbeelding 8" descr="C:\users\Mercedes.Nottet\AppData\Local\Microsoft\Windows\Temporary Internet Files\Content.Word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rcedes.Nottet\AppData\Local\Microsoft\Windows\Temporary Internet Files\Content.Word\IMG_57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334" cy="25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4" w:rsidRDefault="004356D4">
      <w:r>
        <w:rPr>
          <w:noProof/>
          <w:lang w:eastAsia="nl-NL"/>
        </w:rPr>
        <w:drawing>
          <wp:inline distT="0" distB="0" distL="0" distR="0">
            <wp:extent cx="2543175" cy="2539975"/>
            <wp:effectExtent l="1905" t="0" r="0" b="0"/>
            <wp:docPr id="9" name="Afbeelding 9" descr="C:\users\Mercedes.Nottet\AppData\Local\Microsoft\Windows\Temporary Internet Files\Content.Word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rcedes.Nottet\AppData\Local\Microsoft\Windows\Temporary Internet Files\Content.Word\IMG_57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334" cy="25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543175" cy="2539975"/>
            <wp:effectExtent l="1905" t="0" r="0" b="0"/>
            <wp:docPr id="10" name="Afbeelding 10" descr="C:\users\Mercedes.Nottet\AppData\Local\Microsoft\Windows\Temporary Internet Files\Content.Word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rcedes.Nottet\AppData\Local\Microsoft\Windows\Temporary Internet Files\Content.Word\IMG_57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334" cy="25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4" w:rsidRDefault="004356D4">
      <w:r>
        <w:rPr>
          <w:noProof/>
          <w:lang w:eastAsia="nl-NL"/>
        </w:rPr>
        <w:drawing>
          <wp:inline distT="0" distB="0" distL="0" distR="0">
            <wp:extent cx="2543175" cy="2539976"/>
            <wp:effectExtent l="1905" t="0" r="0" b="0"/>
            <wp:docPr id="11" name="Afbeelding 11" descr="C:\users\Mercedes.Nottet\AppData\Local\Microsoft\Windows\Temporary Internet Files\Content.Word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rcedes.Nottet\AppData\Local\Microsoft\Windows\Temporary Internet Files\Content.Word\IMG_57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859" cy="25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>
            <wp:extent cx="2537805" cy="2545860"/>
            <wp:effectExtent l="0" t="4128" r="0" b="0"/>
            <wp:docPr id="12" name="Afbeelding 12" descr="C:\users\Mercedes.Nottet\AppData\Local\Microsoft\Windows\Temporary Internet Files\Content.Word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rcedes.Nottet\AppData\Local\Microsoft\Windows\Temporary Internet Files\Content.Word\IMG_57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957" cy="25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5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D4"/>
    <w:rsid w:val="002D1616"/>
    <w:rsid w:val="0043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3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3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ED1AB4B4</Template>
  <TotalTime>12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Mercedes.Nottet</dc:creator>
  <cp:lastModifiedBy>Mercedes.Nottet</cp:lastModifiedBy>
  <cp:revision>1</cp:revision>
  <dcterms:created xsi:type="dcterms:W3CDTF">2016-11-30T12:07:00Z</dcterms:created>
  <dcterms:modified xsi:type="dcterms:W3CDTF">2016-11-30T12:19:00Z</dcterms:modified>
</cp:coreProperties>
</file>