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85" w:rsidRDefault="00DF3685">
      <w:r>
        <w:t>Foto’s oude schoolplein 2015-2016</w:t>
      </w:r>
    </w:p>
    <w:p w:rsidR="00DF3685" w:rsidRDefault="00DF3685"/>
    <w:p w:rsidR="002D1616" w:rsidRDefault="00AD5243">
      <w:r>
        <w:rPr>
          <w:noProof/>
          <w:lang w:eastAsia="nl-NL"/>
        </w:rPr>
        <w:drawing>
          <wp:inline distT="0" distB="0" distL="0" distR="0">
            <wp:extent cx="2676525" cy="2095500"/>
            <wp:effectExtent l="0" t="0" r="9525" b="0"/>
            <wp:docPr id="1" name="Afbeelding 1" descr="C:\users\Mercedes.Nottet\AppData\Local\Microsoft\Windows\Temporary Internet Files\Content.Word\DSC_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cedes.Nottet\AppData\Local\Microsoft\Windows\Temporary Internet Files\Content.Word\DSC_6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33" cy="209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434321" cy="2085975"/>
            <wp:effectExtent l="0" t="0" r="4445" b="0"/>
            <wp:docPr id="2" name="Afbeelding 2" descr="C:\users\Mercedes.Nottet\AppData\Local\Microsoft\Windows\Temporary Internet Files\Content.Word\DSC_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cedes.Nottet\AppData\Local\Microsoft\Windows\Temporary Internet Files\Content.Word\DSC_7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94" cy="208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7E" w:rsidRDefault="0093047E">
      <w:r>
        <w:rPr>
          <w:noProof/>
          <w:lang w:eastAsia="nl-NL"/>
        </w:rPr>
        <w:drawing>
          <wp:inline distT="0" distB="0" distL="0" distR="0" wp14:anchorId="2AE4502D" wp14:editId="13E4868C">
            <wp:extent cx="2628900" cy="2206780"/>
            <wp:effectExtent l="0" t="0" r="0" b="3175"/>
            <wp:docPr id="6" name="Afbeelding 6" descr="C:\users\Mercedes.Nottet\AppData\Local\Microsoft\Windows\Temporary Internet Files\Content.Word\DSC_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rcedes.Nottet\AppData\Local\Microsoft\Windows\Temporary Internet Files\Content.Word\DSC_7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29" cy="2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243">
        <w:rPr>
          <w:noProof/>
          <w:lang w:eastAsia="nl-NL"/>
        </w:rPr>
        <w:drawing>
          <wp:inline distT="0" distB="0" distL="0" distR="0" wp14:anchorId="09A752A8" wp14:editId="731A9FCA">
            <wp:extent cx="2628900" cy="2238375"/>
            <wp:effectExtent l="0" t="0" r="0" b="9525"/>
            <wp:docPr id="3" name="Afbeelding 3" descr="C:\users\Mercedes.Nottet\AppData\Local\Microsoft\Windows\Temporary Internet Files\Content.Word\DSC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cedes.Nottet\AppData\Local\Microsoft\Windows\Temporary Internet Files\Content.Word\DSC_7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22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85" w:rsidRDefault="00DF3685">
      <w:r>
        <w:rPr>
          <w:noProof/>
          <w:lang w:eastAsia="nl-NL"/>
        </w:rPr>
        <w:drawing>
          <wp:inline distT="0" distB="0" distL="0" distR="0" wp14:anchorId="0F8A1CBF" wp14:editId="407D8ED3">
            <wp:extent cx="2581275" cy="2007515"/>
            <wp:effectExtent l="0" t="0" r="0" b="0"/>
            <wp:docPr id="9" name="Afbeelding 9" descr="C:\users\Mercedes.Nottet\AppData\Local\Microsoft\Windows\Temporary Internet Files\Content.Word\DSC_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rcedes.Nottet\AppData\Local\Microsoft\Windows\Temporary Internet Files\Content.Word\DSC_7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70" cy="201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243">
        <w:rPr>
          <w:noProof/>
          <w:lang w:eastAsia="nl-NL"/>
        </w:rPr>
        <w:drawing>
          <wp:inline distT="0" distB="0" distL="0" distR="0" wp14:anchorId="25ECA928" wp14:editId="0322385B">
            <wp:extent cx="2514600" cy="1847850"/>
            <wp:effectExtent l="0" t="0" r="0" b="0"/>
            <wp:docPr id="4" name="Afbeelding 4" descr="C:\users\Mercedes.Nottet\AppData\Local\Microsoft\Windows\Temporary Internet Files\Content.Word\DSC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rcedes.Nottet\AppData\Local\Microsoft\Windows\Temporary Internet Files\Content.Word\DSC_7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8" cy="184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243" w:rsidRDefault="0093047E">
      <w:r>
        <w:rPr>
          <w:noProof/>
          <w:lang w:eastAsia="nl-NL"/>
        </w:rPr>
        <w:lastRenderedPageBreak/>
        <w:drawing>
          <wp:inline distT="0" distB="0" distL="0" distR="0" wp14:anchorId="52D89FD9" wp14:editId="5B7928CA">
            <wp:extent cx="2628900" cy="1838325"/>
            <wp:effectExtent l="0" t="0" r="0" b="9525"/>
            <wp:docPr id="7" name="Afbeelding 7" descr="C:\users\Mercedes.Nottet\AppData\Local\Microsoft\Windows\Temporary Internet Files\Content.Word\DSC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rcedes.Nottet\AppData\Local\Microsoft\Windows\Temporary Internet Files\Content.Word\DSC_7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18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685">
        <w:rPr>
          <w:noProof/>
          <w:lang w:eastAsia="nl-NL"/>
        </w:rPr>
        <w:drawing>
          <wp:inline distT="0" distB="0" distL="0" distR="0" wp14:anchorId="763A2A65" wp14:editId="30795383">
            <wp:extent cx="2609850" cy="1854561"/>
            <wp:effectExtent l="0" t="0" r="0" b="0"/>
            <wp:docPr id="10" name="Afbeelding 10" descr="C:\users\Mercedes.Nottet\AppData\Local\Microsoft\Windows\Temporary Internet Files\Content.Word\DSC_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rcedes.Nottet\AppData\Local\Microsoft\Windows\Temporary Internet Files\Content.Word\DSC_7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88" cy="18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85" w:rsidRDefault="00DF3685">
      <w:r>
        <w:rPr>
          <w:noProof/>
          <w:lang w:eastAsia="nl-NL"/>
        </w:rPr>
        <w:drawing>
          <wp:inline distT="0" distB="0" distL="0" distR="0">
            <wp:extent cx="2695575" cy="1803577"/>
            <wp:effectExtent l="0" t="0" r="0" b="6350"/>
            <wp:docPr id="11" name="Afbeelding 11" descr="C:\users\Mercedes.Nottet\AppData\Local\Microsoft\Windows\Temporary Internet Files\Content.Word\DSC_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rcedes.Nottet\AppData\Local\Microsoft\Windows\Temporary Internet Files\Content.Word\DSC_7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4" cy="18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743200" cy="1835442"/>
            <wp:effectExtent l="0" t="0" r="0" b="0"/>
            <wp:docPr id="12" name="Afbeelding 12" descr="C:\users\Mercedes.Nottet\AppData\Local\Microsoft\Windows\Temporary Internet Files\Content.Word\DSC_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rcedes.Nottet\AppData\Local\Microsoft\Windows\Temporary Internet Files\Content.Word\DSC_7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3" cy="18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85" w:rsidRDefault="00DF3685">
      <w:r>
        <w:rPr>
          <w:noProof/>
          <w:lang w:eastAsia="nl-NL"/>
        </w:rPr>
        <w:drawing>
          <wp:inline distT="0" distB="0" distL="0" distR="0">
            <wp:extent cx="2695575" cy="1803577"/>
            <wp:effectExtent l="0" t="0" r="0" b="6350"/>
            <wp:docPr id="13" name="Afbeelding 13" descr="C:\users\Mercedes.Nottet\AppData\Local\Microsoft\Windows\Temporary Internet Files\Content.Word\DSC_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rcedes.Nottet\AppData\Local\Microsoft\Windows\Temporary Internet Files\Content.Word\DSC_7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4" cy="18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25E">
        <w:rPr>
          <w:noProof/>
          <w:lang w:eastAsia="nl-NL"/>
        </w:rPr>
        <w:drawing>
          <wp:inline distT="0" distB="0" distL="0" distR="0">
            <wp:extent cx="2761745" cy="2543427"/>
            <wp:effectExtent l="0" t="5080" r="0" b="0"/>
            <wp:docPr id="14" name="Afbeelding 14" descr="C:\users\Mercedes.Nottet\AppData\Local\Microsoft\Windows\Temporary Internet Files\Content.Word\DSC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rcedes.Nottet\AppData\Local\Microsoft\Windows\Temporary Internet Files\Content.Word\DSC_7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0832" cy="25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243" w:rsidRDefault="00AD5243">
      <w:bookmarkStart w:id="0" w:name="_GoBack"/>
      <w:bookmarkEnd w:id="0"/>
    </w:p>
    <w:sectPr w:rsidR="00AD52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243"/>
    <w:rsid w:val="0028725E"/>
    <w:rsid w:val="002D1616"/>
    <w:rsid w:val="0093047E"/>
    <w:rsid w:val="00AD5243"/>
    <w:rsid w:val="00DF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D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5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D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5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ED1AB4B4</Template>
  <TotalTime>72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Mercedes.Nottet</dc:creator>
  <cp:lastModifiedBy>Mercedes.Nottet</cp:lastModifiedBy>
  <cp:revision>1</cp:revision>
  <dcterms:created xsi:type="dcterms:W3CDTF">2016-11-30T10:40:00Z</dcterms:created>
  <dcterms:modified xsi:type="dcterms:W3CDTF">2016-11-30T11:52:00Z</dcterms:modified>
</cp:coreProperties>
</file>